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The following form has</w:t>
      </w:r>
      <w:r w:rsidR="003460B9">
        <w:rPr>
          <w:rFonts w:ascii="Century Gothic" w:hAnsi="Century Gothic"/>
          <w:sz w:val="24"/>
          <w:szCs w:val="24"/>
        </w:rPr>
        <w:t xml:space="preserve"> been provided for </w:t>
      </w:r>
      <w:r w:rsidRPr="00794404">
        <w:rPr>
          <w:rFonts w:ascii="Century Gothic" w:hAnsi="Century Gothic"/>
          <w:sz w:val="24"/>
          <w:szCs w:val="24"/>
        </w:rPr>
        <w:t xml:space="preserve">digital submissions </w:t>
      </w:r>
      <w:r w:rsidR="003460B9">
        <w:rPr>
          <w:rFonts w:ascii="Century Gothic" w:hAnsi="Century Gothic"/>
          <w:sz w:val="24"/>
          <w:szCs w:val="24"/>
        </w:rPr>
        <w:t>to the</w:t>
      </w:r>
      <w:r w:rsidR="003460B9">
        <w:rPr>
          <w:rFonts w:ascii="Century Gothic" w:hAnsi="Century Gothic"/>
          <w:sz w:val="24"/>
          <w:szCs w:val="24"/>
        </w:rPr>
        <w:br/>
      </w:r>
      <w:r w:rsidRPr="00794404">
        <w:rPr>
          <w:rFonts w:ascii="Century Gothic" w:hAnsi="Century Gothic"/>
          <w:sz w:val="24"/>
          <w:szCs w:val="24"/>
        </w:rPr>
        <w:t>Regi</w:t>
      </w:r>
      <w:r w:rsidR="003460B9">
        <w:rPr>
          <w:rFonts w:ascii="Century Gothic" w:hAnsi="Century Gothic"/>
          <w:sz w:val="24"/>
          <w:szCs w:val="24"/>
        </w:rPr>
        <w:t xml:space="preserve">na. A Quick Center for the Arts </w:t>
      </w:r>
      <w:r w:rsidRPr="00794404">
        <w:rPr>
          <w:rFonts w:ascii="Century Gothic" w:hAnsi="Century Gothic"/>
          <w:sz w:val="24"/>
          <w:szCs w:val="24"/>
        </w:rPr>
        <w:t>Juried Art Exhibition</w:t>
      </w:r>
      <w:r w:rsidR="003460B9">
        <w:rPr>
          <w:rFonts w:ascii="Century Gothic" w:hAnsi="Century Gothic"/>
          <w:sz w:val="24"/>
          <w:szCs w:val="24"/>
        </w:rPr>
        <w:t>s</w:t>
      </w:r>
      <w:r w:rsidRPr="00794404">
        <w:rPr>
          <w:rFonts w:ascii="Century Gothic" w:hAnsi="Century Gothic"/>
          <w:sz w:val="24"/>
          <w:szCs w:val="24"/>
        </w:rPr>
        <w:t>.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Please fill out the designated fields and “File” -&gt; “Export as PDF”</w:t>
      </w:r>
      <w:r w:rsidRPr="00794404">
        <w:rPr>
          <w:rFonts w:ascii="Century Gothic" w:hAnsi="Century Gothic"/>
          <w:sz w:val="24"/>
          <w:szCs w:val="24"/>
        </w:rPr>
        <w:br/>
        <w:t>using the following naming requirement:</w:t>
      </w:r>
    </w:p>
    <w:p w:rsidR="00794404" w:rsidRPr="00794404" w:rsidRDefault="003460B9" w:rsidP="00794404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QCA</w:t>
      </w:r>
      <w:r w:rsidR="0083421C">
        <w:rPr>
          <w:rFonts w:ascii="Century Gothic" w:hAnsi="Century Gothic"/>
          <w:sz w:val="24"/>
          <w:szCs w:val="24"/>
        </w:rPr>
        <w:t>_</w:t>
      </w:r>
      <w:r w:rsidR="00794404" w:rsidRPr="00794404">
        <w:rPr>
          <w:rFonts w:ascii="Century Gothic" w:hAnsi="Century Gothic"/>
          <w:sz w:val="24"/>
          <w:szCs w:val="24"/>
        </w:rPr>
        <w:t>StudetnLastName-StudentFirstName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If you are having problems entering text in the editable fields</w:t>
      </w:r>
      <w:r w:rsidR="003460B9" w:rsidRPr="00794404">
        <w:rPr>
          <w:rFonts w:ascii="Century Gothic" w:hAnsi="Century Gothic"/>
          <w:sz w:val="24"/>
          <w:szCs w:val="24"/>
        </w:rPr>
        <w:t xml:space="preserve">, </w:t>
      </w:r>
      <w:r w:rsidRPr="00794404">
        <w:rPr>
          <w:rFonts w:ascii="Century Gothic" w:hAnsi="Century Gothic"/>
          <w:sz w:val="24"/>
          <w:szCs w:val="24"/>
        </w:rPr>
        <w:br/>
        <w:t>try selecting “View,” -&gt; “Edit Document” in your Microsoft Word Ribbon.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There should be one form included for each artwork submitted.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Images can be included in the form itself by clicking in the grey-blue boxes</w:t>
      </w:r>
      <w:r w:rsidRPr="00794404">
        <w:rPr>
          <w:rFonts w:ascii="Century Gothic" w:hAnsi="Century Gothic"/>
          <w:sz w:val="24"/>
          <w:szCs w:val="24"/>
        </w:rPr>
        <w:br/>
        <w:t>and selecting your desired image.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>You may also attach photographs or scans of artwork to your e-mail submission so long as the name of each image correlates to a digital submission form in the area labeled “Associated Attached Images(s).”</w:t>
      </w: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</w:p>
    <w:p w:rsidR="00794404" w:rsidRPr="00794404" w:rsidRDefault="00794404" w:rsidP="00794404">
      <w:pPr>
        <w:jc w:val="center"/>
        <w:rPr>
          <w:rFonts w:ascii="Century Gothic" w:hAnsi="Century Gothic"/>
          <w:sz w:val="24"/>
          <w:szCs w:val="24"/>
        </w:rPr>
      </w:pPr>
      <w:r w:rsidRPr="00794404">
        <w:rPr>
          <w:rFonts w:ascii="Century Gothic" w:hAnsi="Century Gothic"/>
          <w:sz w:val="24"/>
          <w:szCs w:val="24"/>
        </w:rPr>
        <w:t xml:space="preserve">Please e-mail all forms to quick@sbu.edu </w:t>
      </w:r>
      <w:r w:rsidR="003460B9">
        <w:rPr>
          <w:rFonts w:ascii="Century Gothic" w:hAnsi="Century Gothic"/>
          <w:sz w:val="24"/>
          <w:szCs w:val="24"/>
        </w:rPr>
        <w:t>by the designated submission date.</w:t>
      </w:r>
    </w:p>
    <w:p w:rsidR="00794404" w:rsidRDefault="00794404" w:rsidP="00794404">
      <w:pPr>
        <w:rPr>
          <w:rFonts w:ascii="Corbel" w:hAnsi="Corbel"/>
          <w:sz w:val="20"/>
          <w:szCs w:val="20"/>
        </w:rPr>
      </w:pPr>
    </w:p>
    <w:p w:rsidR="00794404" w:rsidRDefault="00794404" w:rsidP="00794404">
      <w:pPr>
        <w:rPr>
          <w:rFonts w:ascii="Corbel" w:hAnsi="Corbel"/>
          <w:sz w:val="20"/>
          <w:szCs w:val="20"/>
        </w:rPr>
      </w:pPr>
    </w:p>
    <w:p w:rsidR="003460B9" w:rsidRDefault="003460B9" w:rsidP="00794404">
      <w:pPr>
        <w:rPr>
          <w:rFonts w:ascii="Corbel" w:hAnsi="Corbel"/>
          <w:sz w:val="20"/>
          <w:szCs w:val="20"/>
        </w:rPr>
      </w:pPr>
    </w:p>
    <w:p w:rsidR="003460B9" w:rsidRDefault="003460B9" w:rsidP="00794404">
      <w:pPr>
        <w:rPr>
          <w:rFonts w:ascii="Corbel" w:hAnsi="Corbel"/>
          <w:sz w:val="20"/>
          <w:szCs w:val="20"/>
        </w:rPr>
      </w:pPr>
    </w:p>
    <w:p w:rsidR="00794404" w:rsidRDefault="00794404" w:rsidP="00794404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97"/>
        <w:gridCol w:w="6863"/>
      </w:tblGrid>
      <w:tr w:rsidR="000172E5" w:rsidRPr="00846B76" w:rsidTr="00055824">
        <w:tc>
          <w:tcPr>
            <w:tcW w:w="5000" w:type="pct"/>
            <w:gridSpan w:val="2"/>
            <w:shd w:val="clear" w:color="auto" w:fill="00B0F0"/>
            <w:vAlign w:val="bottom"/>
          </w:tcPr>
          <w:p w:rsidR="000172E5" w:rsidRPr="00846B76" w:rsidRDefault="00055824" w:rsidP="00055824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 xml:space="preserve">Artist Information </w:t>
            </w:r>
          </w:p>
        </w:tc>
      </w:tr>
      <w:tr w:rsidR="00055824" w:rsidRPr="00846B76" w:rsidTr="00055824">
        <w:trPr>
          <w:trHeight w:val="288"/>
        </w:trPr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55824" w:rsidP="00055824">
            <w:pPr>
              <w:pStyle w:val="NormalIndent"/>
              <w:ind w:left="432"/>
            </w:pPr>
            <w:r>
              <w:t>Name:</w:t>
            </w:r>
          </w:p>
        </w:tc>
        <w:sdt>
          <w:sdtPr>
            <w:id w:val="1392081339"/>
            <w:placeholder>
              <w:docPart w:val="B1348D97DE4540E9996412C534F2EEC1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EA0A52" w:rsidP="00311D4F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  <w:bookmarkEnd w:id="0" w:displacedByCustomXml="next"/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  <w:ind w:left="432" w:right="-491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55824" w:rsidP="00055824">
            <w:pPr>
              <w:pStyle w:val="NormalIndent"/>
              <w:ind w:left="432"/>
            </w:pPr>
            <w:r>
              <w:t>Grade:</w:t>
            </w:r>
          </w:p>
        </w:tc>
        <w:sdt>
          <w:sdtPr>
            <w:id w:val="1481957408"/>
            <w:placeholder>
              <w:docPart w:val="98EC5D0A5A544C06A6A74EDCE39B95C9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EA0A52" w:rsidP="00311D4F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</w:pP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55824" w:rsidP="00055824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Artwork Information</w:t>
            </w:r>
          </w:p>
        </w:tc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55824" w:rsidP="00055824">
            <w:pPr>
              <w:pStyle w:val="NormalIndent"/>
              <w:ind w:left="432"/>
            </w:pPr>
            <w:r>
              <w:t>Title:</w:t>
            </w:r>
          </w:p>
        </w:tc>
        <w:sdt>
          <w:sdtPr>
            <w:id w:val="-1560624240"/>
            <w:placeholder>
              <w:docPart w:val="867914A300214CB585DEDF8C9851A176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EA0A52" w:rsidP="00311D4F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  <w:ind w:left="432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55824" w:rsidP="00055824">
            <w:pPr>
              <w:pStyle w:val="NormalIndent"/>
              <w:ind w:left="432"/>
            </w:pPr>
            <w:r>
              <w:t>Medium:</w:t>
            </w:r>
          </w:p>
        </w:tc>
        <w:sdt>
          <w:sdtPr>
            <w:id w:val="-639493026"/>
            <w:placeholder>
              <w:docPart w:val="DABB651CAE6D417C8CBDDEF03D86476D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EA0A52" w:rsidP="00311D4F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  <w:ind w:left="432"/>
            </w:pP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:rsidR="00055824" w:rsidRPr="00846B76" w:rsidRDefault="00055824" w:rsidP="00311D4F"/>
        </w:tc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55824" w:rsidP="00055824">
            <w:pPr>
              <w:pStyle w:val="NormalIndent"/>
              <w:ind w:left="432"/>
            </w:pPr>
            <w:r>
              <w:t>Dimensions:</w:t>
            </w:r>
          </w:p>
        </w:tc>
        <w:sdt>
          <w:sdtPr>
            <w:id w:val="2136832896"/>
            <w:placeholder>
              <w:docPart w:val="0AF7EBD78F5E4A9E84AEA2F85FED7F45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EA0A52" w:rsidP="00311D4F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172E5" w:rsidRPr="00846B76" w:rsidTr="00055824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55824" w:rsidRPr="00846B76" w:rsidTr="00055824">
        <w:tc>
          <w:tcPr>
            <w:tcW w:w="5000" w:type="pct"/>
            <w:gridSpan w:val="2"/>
            <w:shd w:val="clear" w:color="auto" w:fill="7030A0"/>
            <w:vAlign w:val="bottom"/>
          </w:tcPr>
          <w:p w:rsidR="00055824" w:rsidRPr="00846B76" w:rsidRDefault="00055824" w:rsidP="005835CA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Teacher/School Information</w:t>
            </w:r>
          </w:p>
        </w:tc>
      </w:tr>
      <w:tr w:rsidR="00055824" w:rsidRPr="00846B76" w:rsidTr="00055824">
        <w:trPr>
          <w:trHeight w:val="108"/>
        </w:trPr>
        <w:tc>
          <w:tcPr>
            <w:tcW w:w="1334" w:type="pct"/>
            <w:vAlign w:val="bottom"/>
          </w:tcPr>
          <w:p w:rsidR="00055824" w:rsidRDefault="00055824" w:rsidP="005835CA">
            <w:pPr>
              <w:pStyle w:val="NormalIndent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5835CA"/>
        </w:tc>
      </w:tr>
      <w:tr w:rsidR="00055824" w:rsidRPr="00846B76" w:rsidTr="00055824">
        <w:tc>
          <w:tcPr>
            <w:tcW w:w="1334" w:type="pct"/>
            <w:vAlign w:val="bottom"/>
          </w:tcPr>
          <w:p w:rsidR="00055824" w:rsidRPr="00846B76" w:rsidRDefault="00055824" w:rsidP="00055824">
            <w:pPr>
              <w:pStyle w:val="NormalIndent"/>
              <w:ind w:left="432"/>
            </w:pPr>
            <w:r>
              <w:t>School:</w:t>
            </w:r>
          </w:p>
        </w:tc>
        <w:sdt>
          <w:sdtPr>
            <w:id w:val="1236974104"/>
            <w:placeholder>
              <w:docPart w:val="479CBD94D60A45A9A475771BAAA04CE9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55824" w:rsidRPr="00846B76" w:rsidRDefault="00EA0A52" w:rsidP="005835CA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055824">
            <w:pPr>
              <w:pStyle w:val="NormalIndent"/>
              <w:ind w:left="432"/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5835CA"/>
        </w:tc>
      </w:tr>
      <w:tr w:rsidR="00055824" w:rsidRPr="00846B76" w:rsidTr="00055824">
        <w:tc>
          <w:tcPr>
            <w:tcW w:w="1334" w:type="pct"/>
            <w:vAlign w:val="bottom"/>
          </w:tcPr>
          <w:p w:rsidR="00055824" w:rsidRPr="00846B76" w:rsidRDefault="00055824" w:rsidP="00055824">
            <w:pPr>
              <w:pStyle w:val="NormalIndent"/>
              <w:ind w:left="432"/>
            </w:pPr>
            <w:r>
              <w:t>Teacher:</w:t>
            </w:r>
          </w:p>
        </w:tc>
        <w:sdt>
          <w:sdtPr>
            <w:id w:val="-1756199488"/>
            <w:placeholder>
              <w:docPart w:val="5702C89741D04C3DA06CED7A4EEEB9D1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55824" w:rsidRPr="00846B76" w:rsidRDefault="00EA0A52" w:rsidP="005835CA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Default="00055824" w:rsidP="005835CA">
            <w:pPr>
              <w:pStyle w:val="NormalIndent"/>
            </w:pPr>
          </w:p>
        </w:tc>
        <w:tc>
          <w:tcPr>
            <w:tcW w:w="3666" w:type="pct"/>
            <w:tcBorders>
              <w:top w:val="single" w:sz="4" w:space="0" w:color="auto"/>
            </w:tcBorders>
            <w:vAlign w:val="bottom"/>
          </w:tcPr>
          <w:p w:rsidR="00055824" w:rsidRPr="00846B76" w:rsidRDefault="00055824" w:rsidP="005835CA"/>
        </w:tc>
      </w:tr>
      <w:tr w:rsidR="00055824" w:rsidRPr="00846B76" w:rsidTr="00055824">
        <w:tc>
          <w:tcPr>
            <w:tcW w:w="1334" w:type="pct"/>
            <w:vAlign w:val="bottom"/>
          </w:tcPr>
          <w:p w:rsidR="00055824" w:rsidRPr="00846B76" w:rsidRDefault="00055824" w:rsidP="00055824">
            <w:pPr>
              <w:pStyle w:val="NormalIndent"/>
              <w:ind w:left="432"/>
            </w:pPr>
            <w:r>
              <w:t>Teacher E-mail:</w:t>
            </w:r>
          </w:p>
        </w:tc>
        <w:sdt>
          <w:sdtPr>
            <w:id w:val="1746764269"/>
            <w:placeholder>
              <w:docPart w:val="41A5EA4EF3994CA29CB055F3FA9AFE56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:rsidR="00055824" w:rsidRPr="00846B76" w:rsidRDefault="00EA0A52" w:rsidP="005835CA">
                <w:r w:rsidRPr="0039527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5824" w:rsidRPr="00846B76" w:rsidTr="00055824">
        <w:tc>
          <w:tcPr>
            <w:tcW w:w="1334" w:type="pct"/>
            <w:vAlign w:val="bottom"/>
          </w:tcPr>
          <w:p w:rsidR="00055824" w:rsidRPr="00846B76" w:rsidRDefault="00055824" w:rsidP="005835CA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:rsidR="00055824" w:rsidRPr="00846B76" w:rsidRDefault="00055824" w:rsidP="005835C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90403F" w:rsidRDefault="0090403F" w:rsidP="00EA0A52">
      <w:pPr>
        <w:pStyle w:val="Heading1"/>
      </w:pPr>
    </w:p>
    <w:p w:rsidR="00EA0A52" w:rsidRDefault="00EA0A52" w:rsidP="00EA0A52">
      <w:pPr>
        <w:pStyle w:val="Heading1"/>
        <w:rPr>
          <w:b w:val="0"/>
        </w:rPr>
      </w:pPr>
      <w:r w:rsidRPr="003038EA">
        <w:lastRenderedPageBreak/>
        <w:t>Submission Number</w:t>
      </w:r>
      <w:r>
        <w:t xml:space="preserve">: </w:t>
      </w:r>
    </w:p>
    <w:sdt>
      <w:sdtPr>
        <w:rPr>
          <w:rFonts w:ascii="Century Gothic" w:hAnsi="Century Gothic"/>
          <w:sz w:val="24"/>
          <w:szCs w:val="24"/>
        </w:rPr>
        <w:id w:val="-670794074"/>
        <w:placeholder>
          <w:docPart w:val="5ECAA59C079041F0AA14768379F2F535"/>
        </w:placeholder>
        <w:showingPlcHdr/>
      </w:sdtPr>
      <w:sdtEndPr/>
      <w:sdtContent>
        <w:p w:rsidR="00EA0A52" w:rsidRPr="00EA0A52" w:rsidRDefault="00EA0A52" w:rsidP="00EA0A52">
          <w:pPr>
            <w:rPr>
              <w:rFonts w:ascii="Century Gothic" w:hAnsi="Century Gothic"/>
              <w:sz w:val="24"/>
              <w:szCs w:val="24"/>
            </w:rPr>
          </w:pPr>
          <w:r w:rsidRPr="0039527A">
            <w:rPr>
              <w:rStyle w:val="PlaceholderText"/>
            </w:rPr>
            <w:t>Click here to enter text.</w:t>
          </w:r>
        </w:p>
      </w:sdtContent>
    </w:sdt>
    <w:p w:rsidR="00EA0A52" w:rsidRPr="003038EA" w:rsidRDefault="00EA0A52" w:rsidP="00EA0A52">
      <w:pPr>
        <w:pStyle w:val="Heading1"/>
        <w:rPr>
          <w:b w:val="0"/>
        </w:rPr>
      </w:pPr>
      <w:r w:rsidRPr="003038EA">
        <w:t xml:space="preserve">Associated </w:t>
      </w:r>
      <w:r w:rsidR="00E9487E">
        <w:t xml:space="preserve">Attached </w:t>
      </w:r>
      <w:r w:rsidRPr="003038EA">
        <w:t xml:space="preserve">Image(s): </w:t>
      </w:r>
    </w:p>
    <w:sdt>
      <w:sdtPr>
        <w:id w:val="-131559089"/>
        <w:placeholder>
          <w:docPart w:val="5BC0148922724DDA8CB4AB20ADD73E8E"/>
        </w:placeholder>
        <w:showingPlcHdr/>
      </w:sdtPr>
      <w:sdtEndPr/>
      <w:sdtContent>
        <w:p w:rsidR="0090403F" w:rsidRDefault="00EA0A52">
          <w:r w:rsidRPr="0039527A">
            <w:rPr>
              <w:rStyle w:val="PlaceholderText"/>
            </w:rPr>
            <w:t>Click here to enter text.</w:t>
          </w:r>
        </w:p>
      </w:sdtContent>
    </w:sdt>
    <w:p w:rsidR="00E9487E" w:rsidRPr="00E9487E" w:rsidRDefault="00E9487E" w:rsidP="00E9487E">
      <w:pPr>
        <w:jc w:val="center"/>
        <w:rPr>
          <w:i/>
        </w:rPr>
      </w:pPr>
      <w:r w:rsidRPr="00E9487E">
        <w:rPr>
          <w:i/>
        </w:rPr>
        <w:t>If you so choose</w:t>
      </w:r>
      <w:r>
        <w:rPr>
          <w:i/>
        </w:rPr>
        <w:t>,</w:t>
      </w:r>
      <w:r w:rsidRPr="00E9487E">
        <w:rPr>
          <w:i/>
        </w:rPr>
        <w:t xml:space="preserve"> you may also insert image(s) in the boxes provided</w:t>
      </w:r>
    </w:p>
    <w:sdt>
      <w:sdtPr>
        <w:id w:val="1727566698"/>
        <w:showingPlcHdr/>
        <w:picture/>
      </w:sdtPr>
      <w:sdtEndPr/>
      <w:sdtContent>
        <w:p w:rsidR="0090403F" w:rsidRDefault="00E9487E" w:rsidP="00E9487E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886450" cy="5886450"/>
                <wp:effectExtent l="0" t="0" r="0" b="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0403F" w:rsidRDefault="0090403F" w:rsidP="0090403F">
      <w:pPr>
        <w:jc w:val="center"/>
      </w:pPr>
    </w:p>
    <w:p w:rsidR="0090403F" w:rsidRDefault="0090403F" w:rsidP="0090403F">
      <w:pPr>
        <w:rPr>
          <w:b/>
        </w:rPr>
      </w:pPr>
      <w:r w:rsidRPr="0090403F">
        <w:rPr>
          <w:b/>
        </w:rPr>
        <w:t>Additional Images:</w:t>
      </w:r>
    </w:p>
    <w:sdt>
      <w:sdtPr>
        <w:rPr>
          <w:b/>
        </w:rPr>
        <w:id w:val="-1208562170"/>
        <w:showingPlcHdr/>
        <w:picture/>
      </w:sdtPr>
      <w:sdtEndPr/>
      <w:sdtContent>
        <w:p w:rsidR="0090403F" w:rsidRPr="0090403F" w:rsidRDefault="00E9487E" w:rsidP="0090403F">
          <w:pPr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5895975" cy="5895975"/>
                <wp:effectExtent l="0" t="0" r="9525" b="9525"/>
                <wp:docPr id="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95975" cy="589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0403F" w:rsidRDefault="0090403F" w:rsidP="0090403F"/>
    <w:p w:rsidR="0090403F" w:rsidRDefault="0090403F" w:rsidP="0090403F"/>
    <w:sdt>
      <w:sdtPr>
        <w:id w:val="1619641327"/>
        <w:showingPlcHdr/>
        <w:picture/>
      </w:sdtPr>
      <w:sdtEndPr/>
      <w:sdtContent>
        <w:p w:rsidR="0090403F" w:rsidRDefault="00E9487E" w:rsidP="0090403F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953125" cy="5953125"/>
                <wp:effectExtent l="0" t="0" r="9525" b="9525"/>
                <wp:docPr id="1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3125" cy="595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0403F" w:rsidRPr="0006568A" w:rsidRDefault="0090403F" w:rsidP="0090403F">
      <w:pPr>
        <w:jc w:val="center"/>
      </w:pPr>
    </w:p>
    <w:sectPr w:rsidR="0090403F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579" w:rsidRDefault="00720579" w:rsidP="000172E5">
      <w:pPr>
        <w:spacing w:after="0" w:line="240" w:lineRule="auto"/>
      </w:pPr>
      <w:r>
        <w:separator/>
      </w:r>
    </w:p>
  </w:endnote>
  <w:endnote w:type="continuationSeparator" w:id="0">
    <w:p w:rsidR="00720579" w:rsidRDefault="0072057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B58BCCC-4E42-4FFA-8FEB-E4FC230445C9}"/>
    <w:embedBold r:id="rId2" w:fontKey="{C8E6A443-4D99-49D8-8F87-CDAF95DBED84}"/>
    <w:embedItalic r:id="rId3" w:fontKey="{965D57F6-CF37-4C7A-BC2B-EF89A34700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62A8BF7-E128-47D7-98B8-72F693D2AEF2}"/>
    <w:embedBold r:id="rId5" w:fontKey="{FF9E1502-413D-4719-B3E0-7871032DFF77}"/>
    <w:embedItalic r:id="rId6" w:fontKey="{74434B1C-02B2-4A95-943E-027BAB2E2F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E92BE9F-963A-405B-AAAD-2452ACAC65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6150B54-9326-427B-8BE2-53D5A127B2EB}"/>
    <w:embedBold r:id="rId9" w:fontKey="{9A13E473-E914-4374-9CFA-8D6831C57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055824" w:rsidRDefault="00055824" w:rsidP="00055824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Century Gothic" w:hAnsi="Century Gothic"/>
              <w:b/>
              <w:sz w:val="24"/>
              <w:szCs w:val="24"/>
            </w:rPr>
          </w:pPr>
          <w:r w:rsidRPr="00055824">
            <w:rPr>
              <w:rFonts w:ascii="Century Gothic" w:hAnsi="Century Gothic"/>
              <w:b/>
              <w:sz w:val="24"/>
              <w:szCs w:val="24"/>
            </w:rPr>
            <w:t>Digital Submission Form</w:t>
          </w:r>
        </w:p>
      </w:tc>
      <w:tc>
        <w:tcPr>
          <w:tcW w:w="4675" w:type="dxa"/>
          <w:vAlign w:val="center"/>
        </w:tcPr>
        <w:p w:rsidR="00311D4F" w:rsidRPr="00311D4F" w:rsidRDefault="00055824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2343150" cy="501434"/>
                <wp:effectExtent l="0" t="0" r="0" b="0"/>
                <wp:docPr id="4" name="Picture 4" descr="https://www.sbu.edu/images/default-source/about/quick-center-banner.jpg?sfvrsn=1ef3f653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sbu.edu/images/default-source/about/quick-center-banner.jpg?sfvrsn=1ef3f653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2652" cy="535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579" w:rsidRDefault="00720579" w:rsidP="000172E5">
      <w:pPr>
        <w:spacing w:after="0" w:line="240" w:lineRule="auto"/>
      </w:pPr>
      <w:r>
        <w:separator/>
      </w:r>
    </w:p>
  </w:footnote>
  <w:footnote w:type="continuationSeparator" w:id="0">
    <w:p w:rsidR="00720579" w:rsidRDefault="0072057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8000"/>
    </w:tblGrid>
    <w:tr w:rsidR="00055824" w:rsidRPr="00B337A2" w:rsidTr="00384B05">
      <w:trPr>
        <w:trHeight w:val="990"/>
      </w:trPr>
      <w:tc>
        <w:tcPr>
          <w:tcW w:w="8000" w:type="dxa"/>
          <w:vAlign w:val="center"/>
        </w:tcPr>
        <w:p w:rsidR="00055824" w:rsidRPr="003460B9" w:rsidRDefault="00055824" w:rsidP="00055824">
          <w:pPr>
            <w:tabs>
              <w:tab w:val="center" w:pos="4680"/>
              <w:tab w:val="right" w:pos="9360"/>
            </w:tabs>
            <w:spacing w:after="0"/>
            <w:rPr>
              <w:rFonts w:ascii="Century Gothic" w:eastAsia="Calibri" w:hAnsi="Century Gothic" w:cs="Times New Roman"/>
              <w:b/>
              <w:noProof/>
              <w:color w:val="731F1C"/>
              <w:sz w:val="32"/>
              <w:szCs w:val="32"/>
            </w:rPr>
          </w:pPr>
          <w:r w:rsidRPr="003460B9">
            <w:rPr>
              <w:rFonts w:ascii="Century Gothic" w:eastAsia="Calibri" w:hAnsi="Century Gothic" w:cs="Times New Roman"/>
              <w:b/>
              <w:noProof/>
              <w:sz w:val="32"/>
              <w:szCs w:val="32"/>
            </w:rPr>
            <w:t>Juried Art Exhibition</w:t>
          </w:r>
          <w:r w:rsidR="003460B9" w:rsidRPr="003460B9">
            <w:rPr>
              <w:rFonts w:ascii="Century Gothic" w:eastAsia="Calibri" w:hAnsi="Century Gothic" w:cs="Times New Roman"/>
              <w:b/>
              <w:noProof/>
              <w:sz w:val="32"/>
              <w:szCs w:val="32"/>
            </w:rPr>
            <w:t xml:space="preserve"> – Digital Submission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027He+5c/3oaTVWQhB9KUt0c335P6bVlKlolbOI2cGYb1m/D75PTPjCCG7feBQVDj30eyLG+cpMoQIoMH9f2kQ==" w:salt="UnAo9yuGrbf9tygfNKRPE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24"/>
    <w:rsid w:val="000172E5"/>
    <w:rsid w:val="00052382"/>
    <w:rsid w:val="00055824"/>
    <w:rsid w:val="0006568A"/>
    <w:rsid w:val="00076F0F"/>
    <w:rsid w:val="00084253"/>
    <w:rsid w:val="000D1F49"/>
    <w:rsid w:val="001727CA"/>
    <w:rsid w:val="002B0E37"/>
    <w:rsid w:val="002C56E6"/>
    <w:rsid w:val="00304A73"/>
    <w:rsid w:val="00311D4F"/>
    <w:rsid w:val="00344849"/>
    <w:rsid w:val="003460B9"/>
    <w:rsid w:val="00361E11"/>
    <w:rsid w:val="003A35D9"/>
    <w:rsid w:val="003F0847"/>
    <w:rsid w:val="003F2E61"/>
    <w:rsid w:val="0040090B"/>
    <w:rsid w:val="00451D4D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E59B3"/>
    <w:rsid w:val="006F7AD4"/>
    <w:rsid w:val="007147D7"/>
    <w:rsid w:val="00720579"/>
    <w:rsid w:val="00770F25"/>
    <w:rsid w:val="00794404"/>
    <w:rsid w:val="007A35A8"/>
    <w:rsid w:val="007B0A85"/>
    <w:rsid w:val="007C6A52"/>
    <w:rsid w:val="0082043E"/>
    <w:rsid w:val="0083421C"/>
    <w:rsid w:val="00846B76"/>
    <w:rsid w:val="008D528D"/>
    <w:rsid w:val="008E203A"/>
    <w:rsid w:val="0090403F"/>
    <w:rsid w:val="0091229C"/>
    <w:rsid w:val="00940E73"/>
    <w:rsid w:val="0098597D"/>
    <w:rsid w:val="009F619A"/>
    <w:rsid w:val="009F6DDE"/>
    <w:rsid w:val="00A370A8"/>
    <w:rsid w:val="00A70BDF"/>
    <w:rsid w:val="00AB64C4"/>
    <w:rsid w:val="00AF5F78"/>
    <w:rsid w:val="00B337A2"/>
    <w:rsid w:val="00B74659"/>
    <w:rsid w:val="00B7747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143CF"/>
    <w:rsid w:val="00E35D2A"/>
    <w:rsid w:val="00E61C09"/>
    <w:rsid w:val="00E9487E"/>
    <w:rsid w:val="00E9617B"/>
    <w:rsid w:val="00EA0A52"/>
    <w:rsid w:val="00EB3B58"/>
    <w:rsid w:val="00EC7359"/>
    <w:rsid w:val="00EE3054"/>
    <w:rsid w:val="00F00606"/>
    <w:rsid w:val="00F01256"/>
    <w:rsid w:val="00FA31E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DBF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9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nkli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348D97DE4540E9996412C534F2E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3E47-284A-4AD6-A3A2-89543AB31943}"/>
      </w:docPartPr>
      <w:docPartBody>
        <w:p w:rsidR="004D1A91" w:rsidRDefault="009F635A" w:rsidP="009F635A">
          <w:pPr>
            <w:pStyle w:val="B1348D97DE4540E9996412C534F2EEC1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98EC5D0A5A544C06A6A74EDCE39B9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409F9-C399-4111-A0C3-FDB5D408AD64}"/>
      </w:docPartPr>
      <w:docPartBody>
        <w:p w:rsidR="004D1A91" w:rsidRDefault="009F635A" w:rsidP="009F635A">
          <w:pPr>
            <w:pStyle w:val="98EC5D0A5A544C06A6A74EDCE39B95C9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867914A300214CB585DEDF8C9851A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0BEBC-1F5C-45FA-9FA0-18CD7C4F8991}"/>
      </w:docPartPr>
      <w:docPartBody>
        <w:p w:rsidR="004D1A91" w:rsidRDefault="009F635A" w:rsidP="009F635A">
          <w:pPr>
            <w:pStyle w:val="867914A300214CB585DEDF8C9851A176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DABB651CAE6D417C8CBDDEF03D864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1045D-0C91-43AB-94BB-4820086130BE}"/>
      </w:docPartPr>
      <w:docPartBody>
        <w:p w:rsidR="004D1A91" w:rsidRDefault="009F635A" w:rsidP="009F635A">
          <w:pPr>
            <w:pStyle w:val="DABB651CAE6D417C8CBDDEF03D86476D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0AF7EBD78F5E4A9E84AEA2F85FED7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F2C9E-3102-434B-BB23-7BF2D86DC342}"/>
      </w:docPartPr>
      <w:docPartBody>
        <w:p w:rsidR="004D1A91" w:rsidRDefault="009F635A" w:rsidP="009F635A">
          <w:pPr>
            <w:pStyle w:val="0AF7EBD78F5E4A9E84AEA2F85FED7F45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479CBD94D60A45A9A475771BAAA04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E94EC-A499-4C33-B147-FF78BA6D78B0}"/>
      </w:docPartPr>
      <w:docPartBody>
        <w:p w:rsidR="004D1A91" w:rsidRDefault="009F635A" w:rsidP="009F635A">
          <w:pPr>
            <w:pStyle w:val="479CBD94D60A45A9A475771BAAA04CE9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5702C89741D04C3DA06CED7A4EEEB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CF98C-6F98-4973-9A74-9939A106BA48}"/>
      </w:docPartPr>
      <w:docPartBody>
        <w:p w:rsidR="004D1A91" w:rsidRDefault="009F635A" w:rsidP="009F635A">
          <w:pPr>
            <w:pStyle w:val="5702C89741D04C3DA06CED7A4EEEB9D1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41A5EA4EF3994CA29CB055F3FA9AF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9128B-8584-4642-8AB6-003D1CF1741F}"/>
      </w:docPartPr>
      <w:docPartBody>
        <w:p w:rsidR="004D1A91" w:rsidRDefault="009F635A" w:rsidP="009F635A">
          <w:pPr>
            <w:pStyle w:val="41A5EA4EF3994CA29CB055F3FA9AFE56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5ECAA59C079041F0AA14768379F2F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8775A-D55D-4323-A12B-B94A6732920A}"/>
      </w:docPartPr>
      <w:docPartBody>
        <w:p w:rsidR="004D1A91" w:rsidRDefault="009F635A" w:rsidP="009F635A">
          <w:pPr>
            <w:pStyle w:val="5ECAA59C079041F0AA14768379F2F535"/>
          </w:pPr>
          <w:r w:rsidRPr="0039527A">
            <w:rPr>
              <w:rStyle w:val="PlaceholderText"/>
            </w:rPr>
            <w:t>Click here to enter text.</w:t>
          </w:r>
        </w:p>
      </w:docPartBody>
    </w:docPart>
    <w:docPart>
      <w:docPartPr>
        <w:name w:val="5BC0148922724DDA8CB4AB20ADD73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2523-445B-4483-AAEC-A1C0B3F625A1}"/>
      </w:docPartPr>
      <w:docPartBody>
        <w:p w:rsidR="004D1A91" w:rsidRDefault="009F635A" w:rsidP="009F635A">
          <w:pPr>
            <w:pStyle w:val="5BC0148922724DDA8CB4AB20ADD73E8E"/>
          </w:pPr>
          <w:r w:rsidRPr="0039527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46"/>
    <w:rsid w:val="00084E46"/>
    <w:rsid w:val="004D1A91"/>
    <w:rsid w:val="006E619D"/>
    <w:rsid w:val="00730DEF"/>
    <w:rsid w:val="008E6F9C"/>
    <w:rsid w:val="00945F95"/>
    <w:rsid w:val="009F635A"/>
    <w:rsid w:val="00AA4127"/>
    <w:rsid w:val="00AE55D9"/>
    <w:rsid w:val="00AE76AA"/>
    <w:rsid w:val="00D96BE8"/>
    <w:rsid w:val="00DA4B56"/>
    <w:rsid w:val="00F7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635A"/>
    <w:rPr>
      <w:color w:val="808080"/>
    </w:rPr>
  </w:style>
  <w:style w:type="paragraph" w:customStyle="1" w:styleId="B1348D97DE4540E9996412C534F2EEC1">
    <w:name w:val="B1348D97DE4540E9996412C534F2EEC1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8EC5D0A5A544C06A6A74EDCE39B95C9">
    <w:name w:val="98EC5D0A5A544C06A6A74EDCE39B95C9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67914A300214CB585DEDF8C9851A176">
    <w:name w:val="867914A300214CB585DEDF8C9851A176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ABB651CAE6D417C8CBDDEF03D86476D">
    <w:name w:val="DABB651CAE6D417C8CBDDEF03D86476D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AF7EBD78F5E4A9E84AEA2F85FED7F45">
    <w:name w:val="0AF7EBD78F5E4A9E84AEA2F85FED7F45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79CBD94D60A45A9A475771BAAA04CE9">
    <w:name w:val="479CBD94D60A45A9A475771BAAA04CE9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702C89741D04C3DA06CED7A4EEEB9D1">
    <w:name w:val="5702C89741D04C3DA06CED7A4EEEB9D1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1A5EA4EF3994CA29CB055F3FA9AFE56">
    <w:name w:val="41A5EA4EF3994CA29CB055F3FA9AFE56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ECAA59C079041F0AA14768379F2F535">
    <w:name w:val="5ECAA59C079041F0AA14768379F2F535"/>
    <w:rsid w:val="009F63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BC0148922724DDA8CB4AB20ADD73E8E">
    <w:name w:val="5BC0148922724DDA8CB4AB20ADD73E8E"/>
    <w:rsid w:val="009F635A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5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2021-10-05T17:47:00Z</dcterms:created>
  <dcterms:modified xsi:type="dcterms:W3CDTF">2021-10-05T17:47:00Z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